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34"/>
        <w:gridCol w:w="68"/>
        <w:gridCol w:w="1651"/>
        <w:gridCol w:w="1567"/>
        <w:gridCol w:w="410"/>
        <w:gridCol w:w="3708"/>
      </w:tblGrid>
      <w:tr w:rsidR="00FC239A" w:rsidRPr="00FC239A" w14:paraId="3220D29A" w14:textId="77777777" w:rsidTr="00257C53">
        <w:tc>
          <w:tcPr>
            <w:tcW w:w="2834" w:type="dxa"/>
          </w:tcPr>
          <w:p w14:paraId="02197ECD" w14:textId="5B270B16" w:rsidR="00BF15F2" w:rsidRPr="00B229E7" w:rsidRDefault="00CF3C59" w:rsidP="00257C53">
            <w:pPr>
              <w:pStyle w:val="Heading1"/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 w:rsidRPr="00B229E7">
              <w:rPr>
                <w:b/>
                <w:bCs/>
                <w:i/>
                <w:iCs/>
                <w:sz w:val="28"/>
                <w:szCs w:val="28"/>
              </w:rPr>
              <w:t>school uniforms</w:t>
            </w:r>
          </w:p>
        </w:tc>
        <w:tc>
          <w:tcPr>
            <w:tcW w:w="1719" w:type="dxa"/>
            <w:gridSpan w:val="2"/>
          </w:tcPr>
          <w:p w14:paraId="272230D4" w14:textId="60FAF87C" w:rsidR="00BF15F2" w:rsidRPr="00B229E7" w:rsidRDefault="00CF3C59" w:rsidP="00FC239A">
            <w:pPr>
              <w:pStyle w:val="Heading1"/>
              <w:rPr>
                <w:b/>
                <w:bCs/>
                <w:i/>
                <w:iCs/>
                <w:sz w:val="28"/>
                <w:szCs w:val="28"/>
              </w:rPr>
            </w:pPr>
            <w:r w:rsidRPr="00B229E7">
              <w:rPr>
                <w:b/>
                <w:bCs/>
                <w:i/>
                <w:iCs/>
                <w:sz w:val="28"/>
                <w:szCs w:val="28"/>
              </w:rPr>
              <w:t>book bags</w:t>
            </w:r>
          </w:p>
        </w:tc>
        <w:tc>
          <w:tcPr>
            <w:tcW w:w="1977" w:type="dxa"/>
            <w:gridSpan w:val="2"/>
          </w:tcPr>
          <w:p w14:paraId="65B7EAE4" w14:textId="3BA3F614" w:rsidR="00BF15F2" w:rsidRPr="00B229E7" w:rsidRDefault="00CF3C59" w:rsidP="00FC239A">
            <w:pPr>
              <w:pStyle w:val="Heading1"/>
              <w:rPr>
                <w:b/>
                <w:bCs/>
                <w:i/>
                <w:iCs/>
                <w:sz w:val="22"/>
                <w:szCs w:val="22"/>
              </w:rPr>
            </w:pPr>
            <w:r w:rsidRPr="00B229E7">
              <w:rPr>
                <w:b/>
                <w:bCs/>
                <w:i/>
                <w:iCs/>
                <w:sz w:val="22"/>
                <w:szCs w:val="22"/>
              </w:rPr>
              <w:t>hygiene materials</w:t>
            </w:r>
          </w:p>
        </w:tc>
        <w:tc>
          <w:tcPr>
            <w:tcW w:w="3708" w:type="dxa"/>
          </w:tcPr>
          <w:p w14:paraId="5BBB0E4F" w14:textId="327991EF" w:rsidR="00BF15F2" w:rsidRPr="00B229E7" w:rsidRDefault="00B229E7" w:rsidP="00B229E7">
            <w:pPr>
              <w:pStyle w:val="Heading1"/>
              <w:rPr>
                <w:b/>
                <w:bCs/>
                <w:i/>
                <w:iCs/>
                <w:sz w:val="32"/>
              </w:rPr>
            </w:pPr>
            <w:r w:rsidRPr="00B229E7">
              <w:rPr>
                <w:b/>
                <w:bCs/>
                <w:i/>
                <w:iCs/>
                <w:sz w:val="32"/>
              </w:rPr>
              <w:t>Supplies</w:t>
            </w:r>
          </w:p>
        </w:tc>
      </w:tr>
      <w:tr w:rsidR="002C4C7C" w:rsidRPr="00FC239A" w14:paraId="1AA95CF2" w14:textId="77777777" w:rsidTr="00404539">
        <w:trPr>
          <w:trHeight w:val="3736"/>
        </w:trPr>
        <w:tc>
          <w:tcPr>
            <w:tcW w:w="10238" w:type="dxa"/>
            <w:gridSpan w:val="6"/>
          </w:tcPr>
          <w:p w14:paraId="071E703A" w14:textId="77777777" w:rsidR="00CF3C59" w:rsidRDefault="00CF3C59" w:rsidP="00FC239A">
            <w:pPr>
              <w:pStyle w:val="Title"/>
              <w:rPr>
                <w:sz w:val="24"/>
                <w:szCs w:val="24"/>
              </w:rPr>
            </w:pPr>
          </w:p>
          <w:p w14:paraId="303C38FC" w14:textId="0CBE7528" w:rsidR="002C4C7C" w:rsidRPr="00CF3C59" w:rsidRDefault="00CF3C59" w:rsidP="00FC239A">
            <w:pPr>
              <w:pStyle w:val="Title"/>
              <w:rPr>
                <w:sz w:val="96"/>
                <w:szCs w:val="9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3561044" wp14:editId="09F1F5C5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599440</wp:posOffset>
                  </wp:positionV>
                  <wp:extent cx="4486275" cy="1876425"/>
                  <wp:effectExtent l="0" t="0" r="9525" b="9525"/>
                  <wp:wrapNone/>
                  <wp:docPr id="1" name="Picture 1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ck To Schoo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18764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C59">
              <w:rPr>
                <w:sz w:val="96"/>
                <w:szCs w:val="96"/>
              </w:rPr>
              <w:t>Back to School Giveaway</w:t>
            </w:r>
          </w:p>
          <w:p w14:paraId="1162E9A0" w14:textId="4300B221" w:rsidR="002C4C7C" w:rsidRPr="00FC239A" w:rsidRDefault="002C4C7C" w:rsidP="00FC239A">
            <w:pPr>
              <w:pStyle w:val="Subtitle"/>
              <w:spacing w:line="204" w:lineRule="auto"/>
            </w:pPr>
          </w:p>
        </w:tc>
      </w:tr>
      <w:tr w:rsidR="001B463F" w:rsidRPr="00FC239A" w14:paraId="27C3AD38" w14:textId="77777777" w:rsidTr="00424E64">
        <w:tc>
          <w:tcPr>
            <w:tcW w:w="2902" w:type="dxa"/>
            <w:gridSpan w:val="2"/>
          </w:tcPr>
          <w:p w14:paraId="6E5F5DC5" w14:textId="0F0DAB31" w:rsidR="000466EC" w:rsidRPr="00FC239A" w:rsidRDefault="00CF3C59" w:rsidP="00FC239A">
            <w:pPr>
              <w:pStyle w:val="Heading2"/>
            </w:pPr>
            <w:r>
              <w:t>2</w:t>
            </w:r>
          </w:p>
        </w:tc>
        <w:tc>
          <w:tcPr>
            <w:tcW w:w="3218" w:type="dxa"/>
            <w:gridSpan w:val="2"/>
            <w:vAlign w:val="center"/>
          </w:tcPr>
          <w:p w14:paraId="5B9D2EB3" w14:textId="13EA41F4" w:rsidR="000466EC" w:rsidRPr="00FC239A" w:rsidRDefault="00CF3C59" w:rsidP="00424E64">
            <w:pPr>
              <w:pStyle w:val="Heading3"/>
            </w:pPr>
            <w:r>
              <w:t>August</w:t>
            </w:r>
          </w:p>
        </w:tc>
        <w:tc>
          <w:tcPr>
            <w:tcW w:w="4118" w:type="dxa"/>
            <w:gridSpan w:val="2"/>
            <w:vAlign w:val="center"/>
          </w:tcPr>
          <w:p w14:paraId="381564AA" w14:textId="4C444ACE" w:rsidR="000466EC" w:rsidRPr="00FC239A" w:rsidRDefault="00CF3C59" w:rsidP="00424E64">
            <w:pPr>
              <w:pStyle w:val="Heading4"/>
              <w:jc w:val="left"/>
            </w:pPr>
            <w:r>
              <w:t>2-5 PM</w:t>
            </w:r>
          </w:p>
        </w:tc>
      </w:tr>
      <w:tr w:rsidR="00FC239A" w:rsidRPr="00FC239A" w14:paraId="583DCA48" w14:textId="77777777" w:rsidTr="00424E64">
        <w:trPr>
          <w:trHeight w:val="1803"/>
        </w:trPr>
        <w:tc>
          <w:tcPr>
            <w:tcW w:w="2902" w:type="dxa"/>
            <w:gridSpan w:val="2"/>
            <w:tcMar>
              <w:top w:w="3312" w:type="dxa"/>
            </w:tcMar>
          </w:tcPr>
          <w:p w14:paraId="18D9008F" w14:textId="680295E5" w:rsidR="00FC239A" w:rsidRPr="00FC239A" w:rsidRDefault="00CF3C59" w:rsidP="00424E64">
            <w:pPr>
              <w:pStyle w:val="Heading5"/>
            </w:pPr>
            <w:r>
              <w:t>Shiloh Temple</w:t>
            </w:r>
          </w:p>
        </w:tc>
        <w:tc>
          <w:tcPr>
            <w:tcW w:w="7336" w:type="dxa"/>
            <w:gridSpan w:val="4"/>
          </w:tcPr>
          <w:p w14:paraId="57F71ECD" w14:textId="40DAB210" w:rsidR="00FC239A" w:rsidRPr="00CF3C59" w:rsidRDefault="00CF3C59" w:rsidP="00FC239A">
            <w:pPr>
              <w:pStyle w:val="Heading6"/>
              <w:rPr>
                <w:sz w:val="36"/>
                <w:szCs w:val="36"/>
              </w:rPr>
            </w:pPr>
            <w:r w:rsidRPr="00CF3C59">
              <w:rPr>
                <w:sz w:val="36"/>
                <w:szCs w:val="36"/>
              </w:rPr>
              <w:t>1178 E. 79</w:t>
            </w:r>
            <w:r w:rsidRPr="00CF3C59">
              <w:rPr>
                <w:sz w:val="36"/>
                <w:szCs w:val="36"/>
                <w:vertAlign w:val="superscript"/>
              </w:rPr>
              <w:t>th</w:t>
            </w:r>
            <w:r w:rsidRPr="00CF3C59">
              <w:rPr>
                <w:sz w:val="36"/>
                <w:szCs w:val="36"/>
              </w:rPr>
              <w:t xml:space="preserve"> St., Cleveland, OH</w:t>
            </w:r>
          </w:p>
          <w:sdt>
            <w:sdtPr>
              <w:id w:val="494528001"/>
              <w:placeholder>
                <w:docPart w:val="F8A1A50358EE48AE92E65D0EDECCC26E"/>
              </w:placeholder>
              <w15:appearance w15:val="hidden"/>
            </w:sdtPr>
            <w:sdtEndPr/>
            <w:sdtContent>
              <w:p w14:paraId="3E6588CC" w14:textId="09EFB7D6" w:rsidR="00FC239A" w:rsidRPr="00FC239A" w:rsidRDefault="00CF3C59" w:rsidP="00FC239A">
                <w:r w:rsidRPr="00CF3C59">
                  <w:rPr>
                    <w:b/>
                    <w:bCs/>
                    <w:i/>
                    <w:iCs/>
                    <w:sz w:val="22"/>
                    <w:szCs w:val="22"/>
                  </w:rPr>
                  <w:t>Disclaimer:</w:t>
                </w:r>
                <w:r w:rsidRPr="00CF3C59">
                  <w:rPr>
                    <w:sz w:val="22"/>
                    <w:szCs w:val="22"/>
                  </w:rPr>
                  <w:t xml:space="preserve">  If we are </w:t>
                </w:r>
                <w:r w:rsidR="00B229E7">
                  <w:rPr>
                    <w:sz w:val="22"/>
                    <w:szCs w:val="22"/>
                  </w:rPr>
                  <w:t>un</w:t>
                </w:r>
                <w:r w:rsidRPr="00CF3C59">
                  <w:rPr>
                    <w:sz w:val="22"/>
                    <w:szCs w:val="22"/>
                  </w:rPr>
                  <w:t>able to gather due to social distancing, please select a time you would be able to come a</w:t>
                </w:r>
                <w:r>
                  <w:rPr>
                    <w:sz w:val="22"/>
                    <w:szCs w:val="22"/>
                  </w:rPr>
                  <w:t xml:space="preserve">nd pick up materials for your child (ren).  Call (216) 881-2979 or go to </w:t>
                </w:r>
                <w:hyperlink r:id="rId11" w:history="1">
                  <w:r w:rsidRPr="003731B5">
                    <w:rPr>
                      <w:rStyle w:val="Hyperlink"/>
                      <w:sz w:val="22"/>
                      <w:szCs w:val="22"/>
                    </w:rPr>
                    <w:t>www.shiloh-temple.org</w:t>
                  </w:r>
                </w:hyperlink>
                <w:r>
                  <w:rPr>
                    <w:sz w:val="22"/>
                    <w:szCs w:val="22"/>
                  </w:rPr>
                  <w:t xml:space="preserve"> </w:t>
                </w:r>
                <w:r w:rsidR="00B229E7">
                  <w:rPr>
                    <w:sz w:val="22"/>
                    <w:szCs w:val="22"/>
                  </w:rPr>
                  <w:t xml:space="preserve">and </w:t>
                </w:r>
                <w:r>
                  <w:rPr>
                    <w:sz w:val="22"/>
                    <w:szCs w:val="22"/>
                  </w:rPr>
                  <w:t xml:space="preserve">click on </w:t>
                </w:r>
                <w:r w:rsidRPr="00B229E7">
                  <w:rPr>
                    <w:b/>
                    <w:bCs/>
                    <w:i/>
                    <w:iCs/>
                    <w:sz w:val="22"/>
                    <w:szCs w:val="22"/>
                    <w:u w:val="single"/>
                  </w:rPr>
                  <w:t>Back To School.</w:t>
                </w:r>
              </w:p>
            </w:sdtContent>
          </w:sdt>
        </w:tc>
      </w:tr>
    </w:tbl>
    <w:p w14:paraId="558613A2" w14:textId="03E1425B" w:rsidR="00424E64" w:rsidRPr="00424E64" w:rsidRDefault="00D576BD" w:rsidP="00424E64">
      <w:pPr>
        <w:pStyle w:val="Footer"/>
      </w:pPr>
      <w:r w:rsidRPr="00B229E7">
        <w:rPr>
          <w:b/>
          <w:bCs/>
          <w:i/>
          <w:iCs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3AC01C6" wp14:editId="73BB5E18">
                <wp:simplePos x="0" y="0"/>
                <wp:positionH relativeFrom="page">
                  <wp:posOffset>30480</wp:posOffset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776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Photo of art supplies, pens, pencils, and other drawing tools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4164" y="2713220"/>
                            <a:ext cx="5194300" cy="63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4262" y="3372787"/>
                            <a:ext cx="5687695" cy="1586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026" y="5546361"/>
                            <a:ext cx="2548255" cy="1026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2295" y="5546361"/>
                            <a:ext cx="2548255" cy="1026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 descr="Quadrangle shap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89561"/>
                            <a:ext cx="7772400" cy="176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77B81" id="Group 14" o:spid="_x0000_s1026" style="position:absolute;margin-left:2.4pt;margin-top:0;width:612pt;height:11in;z-index:-251657216;mso-position-horizontal-relative:page;mso-position-vertical:top;mso-position-vertical-relative:page;mso-height-relative:margin" coordsize="77724,1005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A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GAAAAAB&#10;AAIAYAAAAAEAAjhCSU0EJgAAAAAADgAAAAAAAAAAAAA/gA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QgAAAAAFJnaHRsb25nAAAD&#10;M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Q4QklNBAwA&#10;AAAAHYwAAAABAAAAfAAAAKAAAAF0AADogAAAHXAAGAAB/9j/7QAMQWRvYmVfQ00AAf/uAA5BZG9i&#10;ZQBkgAAAAAH/2wCEAAwICAgJCAwJCQwRCwoLERUPDAwPFRgTExUTExgRDAwMDAwMEQwMDAwMDAwM&#10;DAwMDAwMDAwMDAwMDAwMDAwMDAwBDQsLDQ4NEA4OEBQODg4UFA4ODg4UEQwMDAwMEREMDAwMDAwR&#10;DAwMDAwMDAwMDAwMDAwMDAwMDAwMDAwMDAwMDP/AABEIAKAAf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BAQEBAQEB&#10;AQEBAQEBAQECAgICAgICAgICAgMDAwMDAwMDAwMBAQEBAQEBAQEBAQICAQICAwMDAwMDAwMDAwMD&#10;AwMDAwMDAwMDAwMDAwMDAwMDAwMDAwMDAwMDAwMDAwMDAwMDA//AABEIBCADMAMBEQACEQEDEQH/&#10;3QAEAGb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hoto of art supplies, pens, pencils, and other drawing tools" style="position:absolute;width:77724;height:100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">
                  <v:imagedata r:id="rId23" o:title="Photo of art supplies, pens, pencils, and other drawing tools"/>
                </v:shape>
                <v:shape id="Graphic 4" o:spid="_x0000_s1028" type="#_x0000_t75" alt="Quadrangle" style="position:absolute;left:12741;top:27132;width:51943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">
                  <v:imagedata r:id="rId24" o:title="Quadrangle"/>
                </v:shape>
                <v:shape id="Graphic 9" o:spid="_x0000_s1029" type="#_x0000_t75" alt="Quadrangle" style="position:absolute;left:11242;top:33727;width:56877;height:1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">
                  <v:imagedata r:id="rId25" o:title="Quadrangle"/>
                </v:shape>
                <v:shape id="Graphic 12" o:spid="_x0000_s1030" type="#_x0000_t75" alt="Quadrangle" style="position:absolute;left:14840;top:55463;width:25482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">
                  <v:imagedata r:id="rId26" o:title="Quadrangle"/>
                </v:shape>
                <v:shape id="Graphic 11" o:spid="_x0000_s1031" type="#_x0000_t75" alt="Quadrangle" style="position:absolute;left:41222;top:55463;width:25483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">
                  <v:imagedata r:id="rId27" o:title="Quadrangle"/>
                </v:shape>
                <v:shape id="Graphic 10" o:spid="_x0000_s1032" type="#_x0000_t75" alt="Quadrangle shape" style="position:absolute;top:82895;width:77724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">
                  <v:imagedata r:id="rId28" o:title="Quadrangle shape"/>
                </v:shape>
                <w10:wrap anchorx="page" anchory="page"/>
              </v:group>
            </w:pict>
          </mc:Fallback>
        </mc:AlternateContent>
      </w:r>
    </w:p>
    <w:sectPr w:rsidR="00424E64" w:rsidRPr="00424E64" w:rsidSect="000434A2">
      <w:pgSz w:w="12240" w:h="15840" w:code="1"/>
      <w:pgMar w:top="4464" w:right="1152" w:bottom="144" w:left="850" w:header="288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4ABE9" w14:textId="77777777" w:rsidR="003B2802" w:rsidRDefault="003B2802" w:rsidP="009E5751">
      <w:pPr>
        <w:spacing w:after="0"/>
      </w:pPr>
      <w:r>
        <w:separator/>
      </w:r>
    </w:p>
  </w:endnote>
  <w:endnote w:type="continuationSeparator" w:id="0">
    <w:p w14:paraId="6E6EE1DB" w14:textId="77777777" w:rsidR="003B2802" w:rsidRDefault="003B2802" w:rsidP="009E57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F6B1A" w14:textId="77777777" w:rsidR="003B2802" w:rsidRDefault="003B2802" w:rsidP="009E5751">
      <w:pPr>
        <w:spacing w:after="0"/>
      </w:pPr>
      <w:r>
        <w:separator/>
      </w:r>
    </w:p>
  </w:footnote>
  <w:footnote w:type="continuationSeparator" w:id="0">
    <w:p w14:paraId="0B69EF11" w14:textId="77777777" w:rsidR="003B2802" w:rsidRDefault="003B2802" w:rsidP="009E575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C59"/>
    <w:rsid w:val="000174D5"/>
    <w:rsid w:val="000222D4"/>
    <w:rsid w:val="000434A2"/>
    <w:rsid w:val="00045221"/>
    <w:rsid w:val="000466EC"/>
    <w:rsid w:val="000B12E4"/>
    <w:rsid w:val="001B463F"/>
    <w:rsid w:val="001E5CA3"/>
    <w:rsid w:val="001F209B"/>
    <w:rsid w:val="002141F5"/>
    <w:rsid w:val="0024264C"/>
    <w:rsid w:val="00257C53"/>
    <w:rsid w:val="002C4C7C"/>
    <w:rsid w:val="002F7851"/>
    <w:rsid w:val="00306543"/>
    <w:rsid w:val="00361D5E"/>
    <w:rsid w:val="003B2802"/>
    <w:rsid w:val="003E51C2"/>
    <w:rsid w:val="00424E64"/>
    <w:rsid w:val="004449A8"/>
    <w:rsid w:val="00467853"/>
    <w:rsid w:val="00522EE8"/>
    <w:rsid w:val="005637A9"/>
    <w:rsid w:val="005C0D5E"/>
    <w:rsid w:val="005D1E57"/>
    <w:rsid w:val="005E3C8B"/>
    <w:rsid w:val="005F23EE"/>
    <w:rsid w:val="006020D1"/>
    <w:rsid w:val="00687836"/>
    <w:rsid w:val="006A7A27"/>
    <w:rsid w:val="00737550"/>
    <w:rsid w:val="007D4B19"/>
    <w:rsid w:val="00863FE8"/>
    <w:rsid w:val="00950FB1"/>
    <w:rsid w:val="00981A3C"/>
    <w:rsid w:val="00991346"/>
    <w:rsid w:val="009C79B1"/>
    <w:rsid w:val="009E5751"/>
    <w:rsid w:val="00A00556"/>
    <w:rsid w:val="00A707E3"/>
    <w:rsid w:val="00A844B6"/>
    <w:rsid w:val="00A91213"/>
    <w:rsid w:val="00AF5152"/>
    <w:rsid w:val="00B229E7"/>
    <w:rsid w:val="00B5319F"/>
    <w:rsid w:val="00B544B7"/>
    <w:rsid w:val="00B55088"/>
    <w:rsid w:val="00BA4695"/>
    <w:rsid w:val="00BE2744"/>
    <w:rsid w:val="00BF15F2"/>
    <w:rsid w:val="00C90511"/>
    <w:rsid w:val="00CE16BA"/>
    <w:rsid w:val="00CF3C59"/>
    <w:rsid w:val="00D542D1"/>
    <w:rsid w:val="00D576BD"/>
    <w:rsid w:val="00D857BC"/>
    <w:rsid w:val="00E170D6"/>
    <w:rsid w:val="00E31A6B"/>
    <w:rsid w:val="00E56A3B"/>
    <w:rsid w:val="00EE0ED1"/>
    <w:rsid w:val="00F70919"/>
    <w:rsid w:val="00F772B4"/>
    <w:rsid w:val="00F850BD"/>
    <w:rsid w:val="00FB642A"/>
    <w:rsid w:val="00FC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D353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808080" w:themeColor="background1" w:themeShade="80"/>
        <w:sz w:val="28"/>
        <w:szCs w:val="28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851"/>
  </w:style>
  <w:style w:type="paragraph" w:styleId="Heading1">
    <w:name w:val="heading 1"/>
    <w:basedOn w:val="Normal"/>
    <w:next w:val="Normal"/>
    <w:link w:val="Heading1Char"/>
    <w:uiPriority w:val="9"/>
    <w:qFormat/>
    <w:rsid w:val="001B463F"/>
    <w:pPr>
      <w:keepNext/>
      <w:keepLines/>
      <w:spacing w:after="0"/>
      <w:jc w:val="center"/>
      <w:outlineLvl w:val="0"/>
    </w:pPr>
    <w:rPr>
      <w:rFonts w:eastAsiaTheme="majorEastAsia" w:cstheme="majorBidi"/>
      <w:caps/>
      <w:color w:val="754C27" w:themeColor="accent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64"/>
    <w:pPr>
      <w:keepNext/>
      <w:keepLines/>
      <w:spacing w:after="0"/>
      <w:jc w:val="right"/>
      <w:outlineLvl w:val="1"/>
    </w:pPr>
    <w:rPr>
      <w:rFonts w:eastAsiaTheme="majorEastAsia" w:cstheme="majorBidi"/>
      <w:b/>
      <w:color w:val="F9E600" w:themeColor="background2"/>
      <w:sz w:val="1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4C7C"/>
    <w:pPr>
      <w:keepNext/>
      <w:keepLines/>
      <w:spacing w:after="0"/>
      <w:outlineLvl w:val="2"/>
    </w:pPr>
    <w:rPr>
      <w:rFonts w:eastAsiaTheme="majorEastAsia" w:cstheme="majorBidi"/>
      <w:b/>
      <w:color w:val="FFFFFF" w:themeColor="background1"/>
      <w:sz w:val="7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64"/>
    <w:pPr>
      <w:keepNext/>
      <w:keepLines/>
      <w:spacing w:after="0"/>
      <w:jc w:val="center"/>
      <w:outlineLvl w:val="3"/>
    </w:pPr>
    <w:rPr>
      <w:rFonts w:eastAsiaTheme="majorEastAsia" w:cstheme="majorBidi"/>
      <w:b/>
      <w:iCs/>
      <w:color w:val="F14E12" w:themeColor="accent2"/>
      <w:sz w:val="8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64"/>
    <w:pPr>
      <w:keepNext/>
      <w:keepLines/>
      <w:spacing w:after="0" w:line="192" w:lineRule="auto"/>
      <w:outlineLvl w:val="4"/>
    </w:pPr>
    <w:rPr>
      <w:rFonts w:asciiTheme="majorHAnsi" w:eastAsiaTheme="majorEastAsia" w:hAnsiTheme="majorHAnsi" w:cstheme="majorBidi"/>
      <w:color w:val="F14E12" w:themeColor="accent2"/>
      <w:sz w:val="9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37A9"/>
    <w:pPr>
      <w:keepNext/>
      <w:keepLines/>
      <w:spacing w:before="360"/>
      <w:outlineLvl w:val="5"/>
    </w:pPr>
    <w:rPr>
      <w:rFonts w:eastAsiaTheme="majorEastAsia" w:cstheme="majorBidi"/>
      <w:b/>
      <w:color w:val="008EF3" w:themeColor="text2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E5751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7851"/>
  </w:style>
  <w:style w:type="paragraph" w:styleId="Footer">
    <w:name w:val="footer"/>
    <w:basedOn w:val="Normal"/>
    <w:link w:val="FooterChar"/>
    <w:uiPriority w:val="99"/>
    <w:semiHidden/>
    <w:rsid w:val="00424E64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851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7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75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466EC"/>
    <w:pPr>
      <w:spacing w:after="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66EC"/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character" w:styleId="PlaceholderText">
    <w:name w:val="Placeholder Text"/>
    <w:basedOn w:val="DefaultParagraphFont"/>
    <w:uiPriority w:val="99"/>
    <w:semiHidden/>
    <w:rsid w:val="005D1E57"/>
    <w:rPr>
      <w:color w:val="808080"/>
    </w:rPr>
  </w:style>
  <w:style w:type="table" w:styleId="TableGrid">
    <w:name w:val="Table Grid"/>
    <w:basedOn w:val="TableNormal"/>
    <w:uiPriority w:val="39"/>
    <w:rsid w:val="00AF515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B463F"/>
    <w:rPr>
      <w:rFonts w:eastAsiaTheme="majorEastAsia" w:cstheme="majorBidi"/>
      <w:caps/>
      <w:color w:val="754C27" w:themeColor="accent3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4E64"/>
    <w:rPr>
      <w:rFonts w:eastAsiaTheme="majorEastAsia" w:cstheme="majorBidi"/>
      <w:b/>
      <w:color w:val="F9E600" w:themeColor="background2"/>
      <w:sz w:val="124"/>
      <w:szCs w:val="26"/>
    </w:rPr>
  </w:style>
  <w:style w:type="character" w:styleId="Strong">
    <w:name w:val="Strong"/>
    <w:basedOn w:val="DefaultParagraphFont"/>
    <w:uiPriority w:val="22"/>
    <w:semiHidden/>
    <w:rsid w:val="004449A8"/>
    <w:rPr>
      <w:rFonts w:asciiTheme="minorHAnsi" w:hAnsiTheme="minorHAnsi"/>
      <w:b/>
      <w:bCs/>
      <w:color w:val="008EF3" w:themeColor="text2"/>
      <w:sz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63F"/>
    <w:pPr>
      <w:numPr>
        <w:ilvl w:val="1"/>
      </w:numPr>
      <w:spacing w:after="0"/>
      <w:jc w:val="center"/>
    </w:pPr>
    <w:rPr>
      <w:rFonts w:eastAsiaTheme="minorEastAsia"/>
      <w:b/>
      <w:caps/>
      <w:color w:val="F14E12" w:themeColor="accent2"/>
      <w:spacing w:val="15"/>
      <w:sz w:val="100"/>
    </w:rPr>
  </w:style>
  <w:style w:type="character" w:customStyle="1" w:styleId="SubtitleChar">
    <w:name w:val="Subtitle Char"/>
    <w:basedOn w:val="DefaultParagraphFont"/>
    <w:link w:val="Subtitle"/>
    <w:uiPriority w:val="11"/>
    <w:rsid w:val="001B463F"/>
    <w:rPr>
      <w:rFonts w:eastAsiaTheme="minorEastAsia"/>
      <w:b/>
      <w:caps/>
      <w:color w:val="F14E12" w:themeColor="accent2"/>
      <w:spacing w:val="15"/>
      <w:sz w:val="100"/>
    </w:rPr>
  </w:style>
  <w:style w:type="character" w:customStyle="1" w:styleId="Heading3Char">
    <w:name w:val="Heading 3 Char"/>
    <w:basedOn w:val="DefaultParagraphFont"/>
    <w:link w:val="Heading3"/>
    <w:uiPriority w:val="9"/>
    <w:rsid w:val="002C4C7C"/>
    <w:rPr>
      <w:rFonts w:eastAsiaTheme="majorEastAsia" w:cstheme="majorBidi"/>
      <w:b/>
      <w:color w:val="FFFFFF" w:themeColor="background1"/>
      <w:sz w:val="7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24E64"/>
    <w:rPr>
      <w:rFonts w:eastAsiaTheme="majorEastAsia" w:cstheme="majorBidi"/>
      <w:b/>
      <w:iCs/>
      <w:color w:val="F14E12" w:themeColor="accent2"/>
      <w:sz w:val="86"/>
    </w:rPr>
  </w:style>
  <w:style w:type="character" w:customStyle="1" w:styleId="Heading5Char">
    <w:name w:val="Heading 5 Char"/>
    <w:basedOn w:val="DefaultParagraphFont"/>
    <w:link w:val="Heading5"/>
    <w:uiPriority w:val="9"/>
    <w:rsid w:val="00424E64"/>
    <w:rPr>
      <w:rFonts w:asciiTheme="majorHAnsi" w:eastAsiaTheme="majorEastAsia" w:hAnsiTheme="majorHAnsi" w:cstheme="majorBidi"/>
      <w:color w:val="F14E12" w:themeColor="accent2"/>
      <w:sz w:val="98"/>
    </w:rPr>
  </w:style>
  <w:style w:type="character" w:customStyle="1" w:styleId="Heading6Char">
    <w:name w:val="Heading 6 Char"/>
    <w:basedOn w:val="DefaultParagraphFont"/>
    <w:link w:val="Heading6"/>
    <w:uiPriority w:val="9"/>
    <w:rsid w:val="005637A9"/>
    <w:rPr>
      <w:rFonts w:eastAsiaTheme="majorEastAsia" w:cstheme="majorBidi"/>
      <w:b/>
      <w:color w:val="008EF3" w:themeColor="text2"/>
      <w:sz w:val="44"/>
    </w:rPr>
  </w:style>
  <w:style w:type="character" w:styleId="Hyperlink">
    <w:name w:val="Hyperlink"/>
    <w:basedOn w:val="DefaultParagraphFont"/>
    <w:uiPriority w:val="99"/>
    <w:unhideWhenUsed/>
    <w:rsid w:val="00CF3C59"/>
    <w:rPr>
      <w:color w:val="80828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3C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hiloh-temple.org" TargetMode="External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svg"/><Relationship Id="rId22" Type="http://schemas.openxmlformats.org/officeDocument/2006/relationships/image" Target="media/image12.svg"/><Relationship Id="rId27" Type="http://schemas.openxmlformats.org/officeDocument/2006/relationships/image" Target="media/image17.png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nda%20Best\AppData\Roaming\Microsoft\Templates\Elementary%20school%20graduation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8A1A50358EE48AE92E65D0EDECCC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15109-3597-4B6A-B6B7-3886D09FE248}"/>
      </w:docPartPr>
      <w:docPartBody>
        <w:p w:rsidR="001A2894" w:rsidRDefault="00346A3B">
          <w:pPr>
            <w:pStyle w:val="F8A1A50358EE48AE92E65D0EDECCC26E"/>
          </w:pPr>
          <w:r w:rsidRPr="00FC239A">
            <w:t>Lorem ipsum dolor sit amet, consectetur adipiscing elit, sed do eiusmod tempor incididunt ut labore et dolore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A3B"/>
    <w:rsid w:val="001A2894"/>
    <w:rsid w:val="00346A3B"/>
    <w:rsid w:val="00DB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30D07C17C646B3BFEC6133FD9F1D46">
    <w:name w:val="B130D07C17C646B3BFEC6133FD9F1D46"/>
  </w:style>
  <w:style w:type="paragraph" w:customStyle="1" w:styleId="FA8911721A6B4CC49105C63F377D1E0E">
    <w:name w:val="FA8911721A6B4CC49105C63F377D1E0E"/>
  </w:style>
  <w:style w:type="paragraph" w:customStyle="1" w:styleId="7C8725B5A52F48918F1F44848C35965D">
    <w:name w:val="7C8725B5A52F48918F1F44848C35965D"/>
  </w:style>
  <w:style w:type="paragraph" w:customStyle="1" w:styleId="B171359B71AD435E9DF61977E817B095">
    <w:name w:val="B171359B71AD435E9DF61977E817B095"/>
  </w:style>
  <w:style w:type="paragraph" w:customStyle="1" w:styleId="8F3B8D8A537942EFB6AAA5DDDCD60BA1">
    <w:name w:val="8F3B8D8A537942EFB6AAA5DDDCD60BA1"/>
  </w:style>
  <w:style w:type="paragraph" w:customStyle="1" w:styleId="CE771DC347D847FD9A3962DE6F060C44">
    <w:name w:val="CE771DC347D847FD9A3962DE6F060C44"/>
  </w:style>
  <w:style w:type="paragraph" w:customStyle="1" w:styleId="49AEDFFDB9B342DA9A4CDE46F0398B08">
    <w:name w:val="49AEDFFDB9B342DA9A4CDE46F0398B08"/>
  </w:style>
  <w:style w:type="paragraph" w:customStyle="1" w:styleId="75443DF835CA4E149F0B619E3C0C0646">
    <w:name w:val="75443DF835CA4E149F0B619E3C0C0646"/>
  </w:style>
  <w:style w:type="paragraph" w:customStyle="1" w:styleId="ABAC65F6CEF248C691013597D9503206">
    <w:name w:val="ABAC65F6CEF248C691013597D9503206"/>
  </w:style>
  <w:style w:type="paragraph" w:customStyle="1" w:styleId="D076C59EEC414A1F8A9D22926C7A6CBC">
    <w:name w:val="D076C59EEC414A1F8A9D22926C7A6CBC"/>
  </w:style>
  <w:style w:type="paragraph" w:customStyle="1" w:styleId="98E3DF760509404786610475AD9A6567">
    <w:name w:val="98E3DF760509404786610475AD9A6567"/>
  </w:style>
  <w:style w:type="paragraph" w:customStyle="1" w:styleId="F8A1A50358EE48AE92E65D0EDECCC26E">
    <w:name w:val="F8A1A50358EE48AE92E65D0EDECCC2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5">
      <a:dk1>
        <a:srgbClr val="000000"/>
      </a:dk1>
      <a:lt1>
        <a:sysClr val="window" lastClr="FFFFFF"/>
      </a:lt1>
      <a:dk2>
        <a:srgbClr val="008EF3"/>
      </a:dk2>
      <a:lt2>
        <a:srgbClr val="F9E600"/>
      </a:lt2>
      <a:accent1>
        <a:srgbClr val="38B500"/>
      </a:accent1>
      <a:accent2>
        <a:srgbClr val="F14E12"/>
      </a:accent2>
      <a:accent3>
        <a:srgbClr val="754C27"/>
      </a:accent3>
      <a:accent4>
        <a:srgbClr val="FFF388"/>
      </a:accent4>
      <a:accent5>
        <a:srgbClr val="FFD399"/>
      </a:accent5>
      <a:accent6>
        <a:srgbClr val="EB0000"/>
      </a:accent6>
      <a:hlink>
        <a:srgbClr val="808284"/>
      </a:hlink>
      <a:folHlink>
        <a:srgbClr val="808284"/>
      </a:folHlink>
    </a:clrScheme>
    <a:fontScheme name="Custom 48">
      <a:majorFont>
        <a:latin typeface="Brush Script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1BD8B-612F-4292-A24B-A40A62BF80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F6FB1E-B8D8-480C-8E61-331E84BD54B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0266FD9-D905-4D90-B354-D0CBA7B63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D8E006-0083-4660-BD0C-3F040378E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graduation flyer</Template>
  <TotalTime>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2020-05-08T14:22:00Z</dcterms:created>
  <dcterms:modified xsi:type="dcterms:W3CDTF">2020-05-08T14:22:00Z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